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51E5" w:rsidRPr="00405DA2" w:rsidRDefault="003451E5" w:rsidP="00405DA2">
      <w:bookmarkStart w:id="0" w:name="_GoBack"/>
      <w:bookmarkEnd w:id="0"/>
    </w:p>
    <w:sectPr w:rsidR="003451E5" w:rsidRPr="00405DA2" w:rsidSect="00197D0C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27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0E20" w:rsidRDefault="00740E20" w:rsidP="00197D0C">
      <w:pPr>
        <w:spacing w:after="0" w:line="240" w:lineRule="auto"/>
      </w:pPr>
      <w:r>
        <w:separator/>
      </w:r>
    </w:p>
  </w:endnote>
  <w:endnote w:type="continuationSeparator" w:id="0">
    <w:p w:rsidR="00740E20" w:rsidRDefault="00740E20" w:rsidP="00197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34E6" w:rsidRDefault="001434E6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-666750</wp:posOffset>
          </wp:positionH>
          <wp:positionV relativeFrom="paragraph">
            <wp:posOffset>-635</wp:posOffset>
          </wp:positionV>
          <wp:extent cx="6946900" cy="295275"/>
          <wp:effectExtent l="1905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I Letterhead_Infirmar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6946"/>
                  <a:stretch>
                    <a:fillRect/>
                  </a:stretch>
                </pic:blipFill>
                <pic:spPr>
                  <a:xfrm>
                    <a:off x="0" y="0"/>
                    <a:ext cx="6946900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0E20" w:rsidRDefault="00740E20" w:rsidP="00197D0C">
      <w:pPr>
        <w:spacing w:after="0" w:line="240" w:lineRule="auto"/>
      </w:pPr>
      <w:r>
        <w:separator/>
      </w:r>
    </w:p>
  </w:footnote>
  <w:footnote w:type="continuationSeparator" w:id="0">
    <w:p w:rsidR="00740E20" w:rsidRDefault="00740E20" w:rsidP="00197D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D0C" w:rsidRDefault="00740E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65551" o:spid="_x0000_s2050" type="#_x0000_t75" style="position:absolute;margin-left:0;margin-top:0;width:566pt;height:743pt;z-index:-251657216;mso-position-horizontal:center;mso-position-horizontal-relative:margin;mso-position-vertical:center;mso-position-vertical-relative:margin" o:allowincell="f">
          <v:imagedata r:id="rId1" o:title="CHI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D0C" w:rsidRDefault="001434E6" w:rsidP="001434E6">
    <w:pPr>
      <w:pStyle w:val="Header"/>
      <w:ind w:left="-864"/>
    </w:pPr>
    <w:r>
      <w:object w:dxaOrig="22698" w:dyaOrig="32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0.5pt;height:81pt">
          <v:imagedata r:id="rId1" o:title=""/>
        </v:shape>
        <o:OLEObject Type="Embed" ProgID="Unknown" ShapeID="_x0000_i1025" DrawAspect="Content" ObjectID="_1589706028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D0C" w:rsidRDefault="00740E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65550" o:spid="_x0000_s2049" type="#_x0000_t75" style="position:absolute;margin-left:0;margin-top:0;width:566pt;height:743pt;z-index:-251658240;mso-position-horizontal:center;mso-position-horizontal-relative:margin;mso-position-vertical:center;mso-position-vertical-relative:margin" o:allowincell="f">
          <v:imagedata r:id="rId1" o:title="CHI Let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C3C"/>
    <w:rsid w:val="00134B02"/>
    <w:rsid w:val="001434E6"/>
    <w:rsid w:val="00197D0C"/>
    <w:rsid w:val="003451E5"/>
    <w:rsid w:val="00405DA2"/>
    <w:rsid w:val="00634875"/>
    <w:rsid w:val="00637395"/>
    <w:rsid w:val="00713412"/>
    <w:rsid w:val="00734C3C"/>
    <w:rsid w:val="00740E20"/>
    <w:rsid w:val="008D0B20"/>
    <w:rsid w:val="00DE4356"/>
    <w:rsid w:val="00F9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B7A9C6B5-D546-4743-A173-D15E83F88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34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D0C"/>
  </w:style>
  <w:style w:type="paragraph" w:styleId="Footer">
    <w:name w:val="footer"/>
    <w:basedOn w:val="Normal"/>
    <w:link w:val="FooterChar"/>
    <w:uiPriority w:val="99"/>
    <w:unhideWhenUsed/>
    <w:rsid w:val="00197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D0C"/>
  </w:style>
  <w:style w:type="character" w:styleId="PlaceholderText">
    <w:name w:val="Placeholder Text"/>
    <w:basedOn w:val="DefaultParagraphFont"/>
    <w:uiPriority w:val="99"/>
    <w:semiHidden/>
    <w:rsid w:val="00197D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rethpatterson\Downloads\Letterhead%20-%20Morrilton%20(BW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9160C-ACCC-4795-B628-785E4DD74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- Morrilton (BW)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Health Initiatives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Patterson, Gareth</dc:creator>
  <cp:lastModifiedBy>Patterson, Gareth</cp:lastModifiedBy>
  <cp:revision>1</cp:revision>
  <dcterms:created xsi:type="dcterms:W3CDTF">2018-06-05T17:13:00Z</dcterms:created>
  <dcterms:modified xsi:type="dcterms:W3CDTF">2018-06-05T17:13:00Z</dcterms:modified>
</cp:coreProperties>
</file>